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639" w:rsidRDefault="00346639" w:rsidP="00CB7A8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346639" w:rsidRDefault="00346639" w:rsidP="00CB7A8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346639" w:rsidRDefault="00346639" w:rsidP="00CB7A8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«Цветные ладошки» педагог Васильева Э.И.</w:t>
      </w:r>
    </w:p>
    <w:p w:rsidR="00346639" w:rsidRPr="003C1368" w:rsidRDefault="00346639" w:rsidP="003C136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346639" w:rsidRPr="00907E3D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Объединение/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46639" w:rsidRPr="00907E3D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группа 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год обучения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Default="00346639" w:rsidP="00D0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63E3">
              <w:rPr>
                <w:rFonts w:ascii="Times New Roman" w:hAnsi="Times New Roman"/>
                <w:sz w:val="24"/>
                <w:szCs w:val="24"/>
                <w:lang w:eastAsia="ru-RU"/>
              </w:rPr>
              <w:t>Подводный мир. Черепашки.</w:t>
            </w:r>
            <w:r w:rsidRPr="00B928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46639" w:rsidRPr="00B928FF" w:rsidRDefault="00346639" w:rsidP="00D0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Pr="00907E3D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6639" w:rsidRPr="00907E3D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группа 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50F3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Default="00346639" w:rsidP="00B92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63E3">
              <w:rPr>
                <w:rFonts w:ascii="Times New Roman" w:hAnsi="Times New Roman"/>
                <w:sz w:val="24"/>
                <w:szCs w:val="24"/>
                <w:lang w:eastAsia="ru-RU"/>
              </w:rPr>
              <w:t>Подводный мир. Дельфин.</w:t>
            </w:r>
          </w:p>
          <w:p w:rsidR="00346639" w:rsidRPr="00D06EB4" w:rsidRDefault="00346639" w:rsidP="00B92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907E3D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46639" w:rsidRPr="00907E3D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группа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50F3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Default="00346639" w:rsidP="00B92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63E3">
              <w:rPr>
                <w:rFonts w:ascii="Times New Roman" w:hAnsi="Times New Roman"/>
                <w:sz w:val="24"/>
                <w:szCs w:val="24"/>
                <w:lang w:eastAsia="ru-RU"/>
              </w:rPr>
              <w:t>Подводный мир. Черепашки.</w:t>
            </w:r>
          </w:p>
          <w:p w:rsidR="00346639" w:rsidRPr="00D06EB4" w:rsidRDefault="00346639" w:rsidP="00B928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907E3D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46639" w:rsidRPr="00907E3D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группа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50F3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Default="00346639" w:rsidP="0059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63E3">
              <w:rPr>
                <w:rFonts w:ascii="Times New Roman" w:hAnsi="Times New Roman"/>
                <w:sz w:val="24"/>
                <w:szCs w:val="24"/>
                <w:lang w:eastAsia="ru-RU"/>
              </w:rPr>
              <w:t>Подводный мир. Черепашки.</w:t>
            </w:r>
          </w:p>
          <w:p w:rsidR="00346639" w:rsidRPr="00D06EB4" w:rsidRDefault="00346639" w:rsidP="0059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Pr="00907E3D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06E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46639" w:rsidRPr="00907E3D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«Цветные ладошки»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1 группа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Default="00346639" w:rsidP="0059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63E3">
              <w:rPr>
                <w:rFonts w:ascii="Times New Roman" w:hAnsi="Times New Roman"/>
                <w:sz w:val="24"/>
                <w:szCs w:val="24"/>
                <w:lang w:eastAsia="ru-RU"/>
              </w:rPr>
              <w:t>Подводный мир. Дельфин.</w:t>
            </w:r>
          </w:p>
          <w:p w:rsidR="00346639" w:rsidRPr="00D06EB4" w:rsidRDefault="00346639" w:rsidP="0059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907E3D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46639" w:rsidRPr="00907E3D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 группа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CB7A84" w:rsidRDefault="00346639" w:rsidP="00595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A84">
              <w:rPr>
                <w:rFonts w:ascii="Times New Roman" w:hAnsi="Times New Roman"/>
                <w:sz w:val="24"/>
                <w:szCs w:val="24"/>
              </w:rPr>
              <w:t xml:space="preserve">Подводный мир. Дельфин. </w:t>
            </w:r>
          </w:p>
          <w:p w:rsidR="00346639" w:rsidRPr="00D06EB4" w:rsidRDefault="00346639" w:rsidP="00D36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907E3D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B9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</w:tbl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CB7A8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346639" w:rsidRDefault="00346639" w:rsidP="00CB7A8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346639" w:rsidRDefault="00346639" w:rsidP="00CB7A8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«Модные аксессуары» педагог Васильева Э.И.</w:t>
      </w:r>
    </w:p>
    <w:p w:rsidR="00346639" w:rsidRDefault="00346639" w:rsidP="00CB7A8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346639" w:rsidRPr="00907E3D" w:rsidTr="00FB13A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Объединение/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46639" w:rsidRPr="00907E3D" w:rsidTr="00CB7A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CB7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«Модные аксессуары»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50F3F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63E3">
              <w:rPr>
                <w:rFonts w:ascii="Times New Roman" w:hAnsi="Times New Roman"/>
                <w:sz w:val="24"/>
                <w:szCs w:val="24"/>
                <w:lang w:eastAsia="ru-RU"/>
              </w:rPr>
              <w:t>Лепка солёным тестом. Создание барельефа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46639" w:rsidRPr="00D06EB4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Pr="00CB7A84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46639" w:rsidRPr="00907E3D" w:rsidTr="00CB7A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CB7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«Модные аксессуары»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63E3">
              <w:rPr>
                <w:rFonts w:ascii="Times New Roman" w:hAnsi="Times New Roman"/>
                <w:sz w:val="24"/>
                <w:szCs w:val="24"/>
                <w:lang w:eastAsia="ru-RU"/>
              </w:rPr>
              <w:t>Лепка солёным тестом. Создание барельефа</w:t>
            </w:r>
          </w:p>
          <w:p w:rsidR="00346639" w:rsidRPr="00D06EB4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CB7A84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</w:tbl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D06EB4">
      <w:pPr>
        <w:rPr>
          <w:sz w:val="24"/>
        </w:rPr>
      </w:pPr>
    </w:p>
    <w:p w:rsidR="00346639" w:rsidRDefault="00346639" w:rsidP="00CB7A8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346639" w:rsidRDefault="00346639" w:rsidP="00CB7A8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346639" w:rsidRDefault="00346639" w:rsidP="00CB7A8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«Познавательное рисование» педагог Васильева Э.И.</w:t>
      </w:r>
    </w:p>
    <w:p w:rsidR="00346639" w:rsidRDefault="00346639" w:rsidP="00D06EB4">
      <w:pPr>
        <w:rPr>
          <w:sz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346639" w:rsidRPr="00907E3D" w:rsidTr="00FB13A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Объединение/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346639" w:rsidRPr="00907E3D" w:rsidTr="00CB7A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CB7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D363E3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63E3">
              <w:rPr>
                <w:rFonts w:ascii="Times New Roman" w:hAnsi="Times New Roman"/>
                <w:sz w:val="24"/>
                <w:szCs w:val="24"/>
                <w:lang w:eastAsia="ru-RU"/>
              </w:rPr>
              <w:t>Жизнь великих людей.</w:t>
            </w:r>
          </w:p>
          <w:p w:rsidR="00346639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63E3">
              <w:rPr>
                <w:rFonts w:ascii="Times New Roman" w:hAnsi="Times New Roman"/>
                <w:sz w:val="24"/>
                <w:szCs w:val="24"/>
                <w:lang w:eastAsia="ru-RU"/>
              </w:rPr>
              <w:t>Гиппократ</w:t>
            </w:r>
          </w:p>
          <w:p w:rsidR="00346639" w:rsidRPr="00D06EB4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CB7A84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  <w:tr w:rsidR="00346639" w:rsidRPr="00907E3D" w:rsidTr="00CB7A8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CB7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Элина Ильмировна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29.05</w:t>
            </w: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.2020</w:t>
            </w:r>
          </w:p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D363E3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63E3">
              <w:rPr>
                <w:rFonts w:ascii="Times New Roman" w:hAnsi="Times New Roman"/>
                <w:sz w:val="24"/>
                <w:szCs w:val="24"/>
                <w:lang w:eastAsia="ru-RU"/>
              </w:rPr>
              <w:t>Жизнь великих людей.</w:t>
            </w:r>
          </w:p>
          <w:p w:rsidR="00346639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63E3">
              <w:rPr>
                <w:rFonts w:ascii="Times New Roman" w:hAnsi="Times New Roman"/>
                <w:sz w:val="24"/>
                <w:szCs w:val="24"/>
                <w:lang w:eastAsia="ru-RU"/>
              </w:rPr>
              <w:t>Иоган Себастьян Бах</w:t>
            </w:r>
          </w:p>
          <w:p w:rsidR="00346639" w:rsidRPr="00D06EB4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Pr="00CB7A84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639" w:rsidRPr="003C1368" w:rsidRDefault="00346639" w:rsidP="00FB1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hAnsi="Times New Roman"/>
                <w:sz w:val="24"/>
                <w:szCs w:val="24"/>
                <w:lang w:eastAsia="ru-RU"/>
              </w:rPr>
              <w:t>Фото готовой работы в whatsapp</w:t>
            </w:r>
          </w:p>
        </w:tc>
      </w:tr>
    </w:tbl>
    <w:p w:rsidR="00346639" w:rsidRPr="00B928FF" w:rsidRDefault="00346639" w:rsidP="00D06EB4">
      <w:pPr>
        <w:rPr>
          <w:sz w:val="24"/>
        </w:rPr>
      </w:pPr>
    </w:p>
    <w:sectPr w:rsidR="00346639" w:rsidRPr="00B928FF" w:rsidSect="003C136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4BD9"/>
    <w:rsid w:val="001978DE"/>
    <w:rsid w:val="002A4991"/>
    <w:rsid w:val="003317B2"/>
    <w:rsid w:val="00346639"/>
    <w:rsid w:val="00350F3F"/>
    <w:rsid w:val="003C1368"/>
    <w:rsid w:val="00432078"/>
    <w:rsid w:val="00512B9F"/>
    <w:rsid w:val="00595E84"/>
    <w:rsid w:val="005C5E06"/>
    <w:rsid w:val="00620F34"/>
    <w:rsid w:val="006B1CEA"/>
    <w:rsid w:val="00744113"/>
    <w:rsid w:val="00781863"/>
    <w:rsid w:val="00847657"/>
    <w:rsid w:val="008B7421"/>
    <w:rsid w:val="00907E3D"/>
    <w:rsid w:val="009415C8"/>
    <w:rsid w:val="0097785E"/>
    <w:rsid w:val="00A77BCE"/>
    <w:rsid w:val="00B9247B"/>
    <w:rsid w:val="00B928FF"/>
    <w:rsid w:val="00C12AB8"/>
    <w:rsid w:val="00C64BD9"/>
    <w:rsid w:val="00CB7A84"/>
    <w:rsid w:val="00D06EB4"/>
    <w:rsid w:val="00D363E3"/>
    <w:rsid w:val="00F35979"/>
    <w:rsid w:val="00F71BF4"/>
    <w:rsid w:val="00FB13AB"/>
    <w:rsid w:val="00FB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07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9247B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CB7A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824355" TargetMode="External"/><Relationship Id="rId13" Type="http://schemas.openxmlformats.org/officeDocument/2006/relationships/hyperlink" Target="https://vk.com/club19382435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193824355" TargetMode="External"/><Relationship Id="rId12" Type="http://schemas.openxmlformats.org/officeDocument/2006/relationships/hyperlink" Target="https://vk.com/club1938243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93824355" TargetMode="External"/><Relationship Id="rId11" Type="http://schemas.openxmlformats.org/officeDocument/2006/relationships/hyperlink" Target="https://vk.com/club193824355" TargetMode="External"/><Relationship Id="rId5" Type="http://schemas.openxmlformats.org/officeDocument/2006/relationships/hyperlink" Target="https://vk.com/club19382435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club193824355" TargetMode="External"/><Relationship Id="rId4" Type="http://schemas.openxmlformats.org/officeDocument/2006/relationships/hyperlink" Target="https://vk.com/club193824355" TargetMode="External"/><Relationship Id="rId9" Type="http://schemas.openxmlformats.org/officeDocument/2006/relationships/hyperlink" Target="https://vk.com/club19382435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419</TotalTime>
  <Pages>3</Pages>
  <Words>461</Words>
  <Characters>2632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Наргиза</dc:creator>
  <cp:keywords/>
  <dc:description/>
  <cp:lastModifiedBy>1</cp:lastModifiedBy>
  <cp:revision>19</cp:revision>
  <dcterms:created xsi:type="dcterms:W3CDTF">2020-04-07T11:08:00Z</dcterms:created>
  <dcterms:modified xsi:type="dcterms:W3CDTF">2020-05-25T09:01:00Z</dcterms:modified>
</cp:coreProperties>
</file>